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D8E55" w14:textId="77777777" w:rsidR="00FA54A8" w:rsidRDefault="00FA54A8" w:rsidP="0008199E">
      <w:pPr>
        <w:jc w:val="both"/>
      </w:pPr>
    </w:p>
    <w:p w14:paraId="5BBA3BB4" w14:textId="77777777" w:rsidR="0008199E" w:rsidRDefault="0008199E" w:rsidP="000819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Broj:</w:t>
      </w:r>
    </w:p>
    <w:p w14:paraId="129146A7" w14:textId="151C47E2" w:rsidR="0008199E" w:rsidRDefault="0008199E" w:rsidP="000819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Sarajevo, </w:t>
      </w:r>
      <w:r w:rsidR="00994D48">
        <w:rPr>
          <w:rFonts w:ascii="Times New Roman" w:hAnsi="Times New Roman" w:cs="Times New Roman"/>
          <w:sz w:val="24"/>
          <w:szCs w:val="24"/>
        </w:rPr>
        <w:fldChar w:fldCharType="begin"/>
      </w:r>
      <w:r w:rsidR="00994D48">
        <w:rPr>
          <w:rFonts w:ascii="Times New Roman" w:hAnsi="Times New Roman" w:cs="Times New Roman"/>
          <w:sz w:val="24"/>
          <w:szCs w:val="24"/>
        </w:rPr>
        <w:instrText xml:space="preserve"> TIME \@ "d. M. yyyy." </w:instrText>
      </w:r>
      <w:r w:rsidR="00994D48">
        <w:rPr>
          <w:rFonts w:ascii="Times New Roman" w:hAnsi="Times New Roman" w:cs="Times New Roman"/>
          <w:sz w:val="24"/>
          <w:szCs w:val="24"/>
        </w:rPr>
        <w:fldChar w:fldCharType="separate"/>
      </w:r>
      <w:r w:rsidR="006602AD">
        <w:rPr>
          <w:rFonts w:ascii="Times New Roman" w:hAnsi="Times New Roman" w:cs="Times New Roman"/>
          <w:noProof/>
          <w:sz w:val="24"/>
          <w:szCs w:val="24"/>
        </w:rPr>
        <w:t>14. 2. 2025.</w:t>
      </w:r>
      <w:r w:rsidR="00994D48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54836396" w14:textId="77777777" w:rsidR="00E04D03" w:rsidRPr="00E04D03" w:rsidRDefault="00E04D03" w:rsidP="00E04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9054EC" w14:textId="73422DBA" w:rsidR="00E04D03" w:rsidRPr="00E04D03" w:rsidRDefault="00E04D03" w:rsidP="00E04D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4D03">
        <w:rPr>
          <w:rFonts w:ascii="Times New Roman" w:hAnsi="Times New Roman" w:cs="Times New Roman"/>
          <w:color w:val="000000"/>
          <w:sz w:val="24"/>
          <w:szCs w:val="24"/>
        </w:rPr>
        <w:t>Na osnovu člana 18. stav (1) Zakona o javnim nabavkama BiH ("Službeni glasnik BiH", br. 39/14 i 59/22), a u skladu sa Odlukom Upravnog odbora o usvajanju</w:t>
      </w:r>
      <w:r w:rsidR="001920F7">
        <w:rPr>
          <w:rFonts w:ascii="Times New Roman" w:hAnsi="Times New Roman" w:cs="Times New Roman"/>
          <w:color w:val="000000"/>
          <w:sz w:val="24"/>
          <w:szCs w:val="24"/>
        </w:rPr>
        <w:t xml:space="preserve"> Privremenog </w:t>
      </w:r>
      <w:r w:rsidRPr="00E04D03">
        <w:rPr>
          <w:rFonts w:ascii="Times New Roman" w:hAnsi="Times New Roman" w:cs="Times New Roman"/>
          <w:color w:val="000000"/>
          <w:sz w:val="24"/>
          <w:szCs w:val="24"/>
        </w:rPr>
        <w:t xml:space="preserve"> Plana nabavki integrisanog Univerziteta u Sarajevu za 202</w:t>
      </w:r>
      <w:r w:rsidR="001920F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04D03">
        <w:rPr>
          <w:rFonts w:ascii="Times New Roman" w:hAnsi="Times New Roman" w:cs="Times New Roman"/>
          <w:color w:val="000000"/>
          <w:sz w:val="24"/>
          <w:szCs w:val="24"/>
        </w:rPr>
        <w:t xml:space="preserve">. godinu, broj: </w:t>
      </w:r>
      <w:r w:rsidRPr="00E04D03">
        <w:rPr>
          <w:rFonts w:ascii="Times New Roman" w:hAnsi="Times New Roman" w:cs="Times New Roman"/>
          <w:sz w:val="24"/>
          <w:szCs w:val="24"/>
        </w:rPr>
        <w:t>02-</w:t>
      </w:r>
      <w:r w:rsidR="0003076E">
        <w:rPr>
          <w:rFonts w:ascii="Times New Roman" w:hAnsi="Times New Roman" w:cs="Times New Roman"/>
          <w:sz w:val="24"/>
          <w:szCs w:val="24"/>
        </w:rPr>
        <w:t>3</w:t>
      </w:r>
      <w:r w:rsidR="00C34080">
        <w:rPr>
          <w:rFonts w:ascii="Times New Roman" w:hAnsi="Times New Roman" w:cs="Times New Roman"/>
          <w:sz w:val="24"/>
          <w:szCs w:val="24"/>
        </w:rPr>
        <w:t>-2</w:t>
      </w:r>
      <w:r w:rsidRPr="00E04D03">
        <w:rPr>
          <w:rFonts w:ascii="Times New Roman" w:hAnsi="Times New Roman" w:cs="Times New Roman"/>
          <w:sz w:val="24"/>
          <w:szCs w:val="24"/>
        </w:rPr>
        <w:t>/2</w:t>
      </w:r>
      <w:r w:rsidR="0003076E">
        <w:rPr>
          <w:rFonts w:ascii="Times New Roman" w:hAnsi="Times New Roman" w:cs="Times New Roman"/>
          <w:sz w:val="24"/>
          <w:szCs w:val="24"/>
        </w:rPr>
        <w:t>5</w:t>
      </w:r>
      <w:r w:rsidRPr="00E04D03">
        <w:rPr>
          <w:rFonts w:ascii="Times New Roman" w:hAnsi="Times New Roman" w:cs="Times New Roman"/>
          <w:sz w:val="24"/>
          <w:szCs w:val="24"/>
        </w:rPr>
        <w:t xml:space="preserve"> od </w:t>
      </w:r>
      <w:r w:rsidR="0003076E">
        <w:rPr>
          <w:rFonts w:ascii="Times New Roman" w:hAnsi="Times New Roman" w:cs="Times New Roman"/>
          <w:sz w:val="24"/>
          <w:szCs w:val="24"/>
        </w:rPr>
        <w:t>04</w:t>
      </w:r>
      <w:r w:rsidRPr="00E04D03">
        <w:rPr>
          <w:rFonts w:ascii="Times New Roman" w:hAnsi="Times New Roman" w:cs="Times New Roman"/>
          <w:sz w:val="24"/>
          <w:szCs w:val="24"/>
        </w:rPr>
        <w:t>.0</w:t>
      </w:r>
      <w:r w:rsidR="0003076E">
        <w:rPr>
          <w:rFonts w:ascii="Times New Roman" w:hAnsi="Times New Roman" w:cs="Times New Roman"/>
          <w:sz w:val="24"/>
          <w:szCs w:val="24"/>
        </w:rPr>
        <w:t>2</w:t>
      </w:r>
      <w:r w:rsidRPr="00E04D03">
        <w:rPr>
          <w:rFonts w:ascii="Times New Roman" w:hAnsi="Times New Roman" w:cs="Times New Roman"/>
          <w:sz w:val="24"/>
          <w:szCs w:val="24"/>
        </w:rPr>
        <w:t>.202</w:t>
      </w:r>
      <w:r w:rsidR="0003076E">
        <w:rPr>
          <w:rFonts w:ascii="Times New Roman" w:hAnsi="Times New Roman" w:cs="Times New Roman"/>
          <w:sz w:val="24"/>
          <w:szCs w:val="24"/>
        </w:rPr>
        <w:t>5</w:t>
      </w:r>
      <w:r w:rsidR="00C34080">
        <w:rPr>
          <w:rFonts w:ascii="Times New Roman" w:hAnsi="Times New Roman" w:cs="Times New Roman"/>
          <w:sz w:val="24"/>
          <w:szCs w:val="24"/>
        </w:rPr>
        <w:t>.</w:t>
      </w:r>
      <w:r w:rsidRPr="00E04D03">
        <w:rPr>
          <w:rFonts w:ascii="Times New Roman" w:hAnsi="Times New Roman" w:cs="Times New Roman"/>
          <w:sz w:val="24"/>
          <w:szCs w:val="24"/>
        </w:rPr>
        <w:t xml:space="preserve"> godine</w:t>
      </w:r>
      <w:r w:rsidRPr="00E04D03">
        <w:rPr>
          <w:rFonts w:ascii="Times New Roman" w:hAnsi="Times New Roman" w:cs="Times New Roman"/>
          <w:color w:val="000000"/>
          <w:sz w:val="24"/>
          <w:szCs w:val="24"/>
        </w:rPr>
        <w:t xml:space="preserve"> godine, Dekanica Fakulteta je donijela sljedeću</w:t>
      </w:r>
    </w:p>
    <w:p w14:paraId="6F16BCFF" w14:textId="77777777" w:rsidR="00E04D03" w:rsidRPr="00E04D03" w:rsidRDefault="00E04D03" w:rsidP="00E04D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5D659E" w14:textId="77777777" w:rsidR="00E04D03" w:rsidRPr="00E04D03" w:rsidRDefault="00E04D03" w:rsidP="00E04D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4D03">
        <w:rPr>
          <w:rFonts w:ascii="Times New Roman" w:hAnsi="Times New Roman" w:cs="Times New Roman"/>
          <w:b/>
          <w:color w:val="000000"/>
          <w:sz w:val="24"/>
          <w:szCs w:val="24"/>
        </w:rPr>
        <w:t>O D L U K U</w:t>
      </w:r>
    </w:p>
    <w:p w14:paraId="5810364A" w14:textId="6B878D14" w:rsidR="00E04D03" w:rsidRPr="00E04D03" w:rsidRDefault="00E04D03" w:rsidP="00E04D0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04D03">
        <w:rPr>
          <w:rFonts w:ascii="Times New Roman" w:hAnsi="Times New Roman" w:cs="Times New Roman"/>
          <w:color w:val="000000"/>
          <w:sz w:val="24"/>
          <w:szCs w:val="24"/>
        </w:rPr>
        <w:t xml:space="preserve">o pokretanju postupka nabavke – </w:t>
      </w:r>
      <w:r w:rsidR="00C34080">
        <w:rPr>
          <w:rFonts w:ascii="Times New Roman" w:hAnsi="Times New Roman" w:cs="Times New Roman"/>
          <w:color w:val="000000"/>
          <w:sz w:val="24"/>
          <w:szCs w:val="24"/>
        </w:rPr>
        <w:t>usluge iz Anexa II</w:t>
      </w:r>
    </w:p>
    <w:p w14:paraId="00FF9133" w14:textId="3424147E" w:rsidR="00E04D03" w:rsidRPr="00E04D03" w:rsidRDefault="009653F9" w:rsidP="009653F9">
      <w:pPr>
        <w:tabs>
          <w:tab w:val="left" w:pos="3690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</w:t>
      </w:r>
      <w:r w:rsidR="00227D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Usluge reprezentacije – </w:t>
      </w:r>
      <w:r w:rsidR="00FB6B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ugostiteljske usluge</w:t>
      </w:r>
    </w:p>
    <w:tbl>
      <w:tblPr>
        <w:tblW w:w="9040" w:type="dxa"/>
        <w:tblInd w:w="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"/>
        <w:gridCol w:w="382"/>
        <w:gridCol w:w="867"/>
        <w:gridCol w:w="3024"/>
        <w:gridCol w:w="1199"/>
        <w:gridCol w:w="549"/>
        <w:gridCol w:w="245"/>
        <w:gridCol w:w="1098"/>
        <w:gridCol w:w="1352"/>
        <w:gridCol w:w="298"/>
      </w:tblGrid>
      <w:tr w:rsidR="00E04D03" w:rsidRPr="00E04D03" w14:paraId="2EC4DB76" w14:textId="77777777" w:rsidTr="00232A5E">
        <w:trPr>
          <w:gridAfter w:val="1"/>
          <w:wAfter w:w="298" w:type="dxa"/>
          <w:trHeight w:val="340"/>
        </w:trPr>
        <w:tc>
          <w:tcPr>
            <w:tcW w:w="8742" w:type="dxa"/>
            <w:gridSpan w:val="10"/>
          </w:tcPr>
          <w:p w14:paraId="6771FC9C" w14:textId="77777777" w:rsidR="00E04D03" w:rsidRPr="00E04D03" w:rsidRDefault="00E04D03" w:rsidP="00E04D03">
            <w:pPr>
              <w:spacing w:line="256" w:lineRule="auto"/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42"/>
            </w:tblGrid>
            <w:tr w:rsidR="00E04D03" w:rsidRPr="00E04D03" w14:paraId="3DFCEF5F" w14:textId="77777777" w:rsidTr="00FF1AF6">
              <w:trPr>
                <w:trHeight w:val="262"/>
              </w:trPr>
              <w:tc>
                <w:tcPr>
                  <w:tcW w:w="94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4D786" w14:textId="77777777" w:rsidR="00E04D03" w:rsidRPr="00E04D03" w:rsidRDefault="00E04D03" w:rsidP="00E04D0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Član 1.</w:t>
                  </w:r>
                </w:p>
              </w:tc>
            </w:tr>
          </w:tbl>
          <w:p w14:paraId="2B77D220" w14:textId="77777777" w:rsidR="00E04D03" w:rsidRPr="00E04D03" w:rsidRDefault="00E04D03" w:rsidP="00E04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D03" w:rsidRPr="00E04D03" w14:paraId="718C2DAA" w14:textId="77777777" w:rsidTr="00232A5E">
        <w:trPr>
          <w:gridAfter w:val="1"/>
          <w:wAfter w:w="298" w:type="dxa"/>
          <w:trHeight w:val="4155"/>
        </w:trPr>
        <w:tc>
          <w:tcPr>
            <w:tcW w:w="8742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42"/>
            </w:tblGrid>
            <w:tr w:rsidR="00E04D03" w:rsidRPr="00E04D03" w14:paraId="74245960" w14:textId="77777777" w:rsidTr="00FF1AF6">
              <w:trPr>
                <w:trHeight w:val="4077"/>
              </w:trPr>
              <w:tc>
                <w:tcPr>
                  <w:tcW w:w="1014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3FC6E" w14:textId="253D4279" w:rsidR="00E04D03" w:rsidRPr="004F2C27" w:rsidRDefault="00E04D03" w:rsidP="004F2C2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Odobrava se pokretanje postupka javne nabavke </w:t>
                  </w:r>
                  <w:bookmarkStart w:id="0" w:name="_Hlk150866566"/>
                  <w:r w:rsidR="00227D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usluge reprezentacije – </w:t>
                  </w:r>
                  <w:r w:rsidR="00FB6B5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ugostiteljske usluge</w:t>
                  </w:r>
                  <w:r w:rsidR="009B6B6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bookmarkEnd w:id="0"/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 potrebe Univerziteta u Sarajevu - Pravnog fakulteta.</w:t>
                  </w:r>
                </w:p>
                <w:p w14:paraId="6C97FB7F" w14:textId="77777777" w:rsidR="00E04D03" w:rsidRPr="00E04D03" w:rsidRDefault="00E04D03" w:rsidP="00E04D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D983ACA" w14:textId="0E07B944" w:rsidR="00E04D03" w:rsidRPr="00E04D03" w:rsidRDefault="00E04D03" w:rsidP="00E04D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Procijenjena vrijednost javne nabavke (bez PDV-a) iznosi </w:t>
                  </w:r>
                  <w:r w:rsidR="00227DC9" w:rsidRPr="00FB6B5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15.000</w:t>
                  </w:r>
                  <w:r w:rsidRPr="00E04D0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,00 KM.</w:t>
                  </w:r>
                </w:p>
                <w:p w14:paraId="74141067" w14:textId="77777777" w:rsidR="00E04D03" w:rsidRPr="00E04D03" w:rsidRDefault="00E04D03" w:rsidP="00E04D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0C62206" w14:textId="77777777" w:rsidR="00E04D03" w:rsidRPr="00E04D03" w:rsidRDefault="00E04D03" w:rsidP="00E04D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Za provedbu javne nabavke osigurana su sredstva: </w:t>
                  </w:r>
                  <w:r w:rsidRPr="00E04D03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iz budžetskih sredstava, vlastitih sredstava, transfera i donacija.</w:t>
                  </w:r>
                </w:p>
                <w:p w14:paraId="0C141B85" w14:textId="77777777" w:rsidR="00E04D03" w:rsidRPr="00E04D03" w:rsidRDefault="00E04D03" w:rsidP="00E04D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A7080E6" w14:textId="4B3184CD" w:rsidR="00E04D03" w:rsidRPr="00E04D03" w:rsidRDefault="00E04D03" w:rsidP="00E04D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Javna nabavka će se provesti </w:t>
                  </w:r>
                  <w:r w:rsidR="00DA501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u skladu sa Pravilnikom </w:t>
                  </w:r>
                  <w:r w:rsidR="00C54F2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 postupku dodjele ugovora</w:t>
                  </w:r>
                  <w:r w:rsidR="007A7C8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o uslugama iz </w:t>
                  </w:r>
                  <w:proofErr w:type="spellStart"/>
                  <w:r w:rsidR="007A7C8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Anexa</w:t>
                  </w:r>
                  <w:proofErr w:type="spellEnd"/>
                  <w:r w:rsidR="007A7C8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II Zakona o javnim nabavkama</w:t>
                  </w: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14:paraId="490DF19D" w14:textId="77777777" w:rsidR="00E04D03" w:rsidRPr="00E04D03" w:rsidRDefault="00E04D03" w:rsidP="00E04D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36FAE9D4" w14:textId="5B4D8E97" w:rsidR="00E04D03" w:rsidRPr="00E04D03" w:rsidRDefault="00E04D03" w:rsidP="00E04D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Evidencijski broj javne nabavke:</w:t>
                  </w:r>
                  <w:r w:rsidR="009653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F40D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  <w:r w:rsidR="009653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-stavka </w:t>
                  </w:r>
                  <w:r w:rsidR="00DC59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AB12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usluge</w:t>
                  </w: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 w:rsidR="00F40D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Privremenog</w:t>
                  </w: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Plana nabavki </w:t>
                  </w:r>
                  <w:proofErr w:type="spellStart"/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integrisnog</w:t>
                  </w:r>
                  <w:proofErr w:type="spellEnd"/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Univerziteta u Sarajevu za 202</w:t>
                  </w:r>
                  <w:r w:rsidR="001920F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r w:rsidR="009653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godinu.</w:t>
                  </w:r>
                </w:p>
                <w:p w14:paraId="52E94308" w14:textId="77777777" w:rsidR="00E04D03" w:rsidRPr="00E04D03" w:rsidRDefault="00E04D03" w:rsidP="00E04D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9BD5BA7" w14:textId="2F4A701F" w:rsidR="00E04D03" w:rsidRPr="00E04D03" w:rsidRDefault="00E04D03" w:rsidP="00E04D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Oznaka iz JRJN: </w:t>
                  </w:r>
                  <w:r w:rsidR="00227D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55300000-3</w:t>
                  </w:r>
                </w:p>
                <w:p w14:paraId="5071F606" w14:textId="77777777" w:rsidR="00E04D03" w:rsidRPr="00E04D03" w:rsidRDefault="00E04D03" w:rsidP="00E04D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5308906E" w14:textId="57BC0850" w:rsidR="00E04D03" w:rsidRPr="00E04D03" w:rsidRDefault="00E04D03" w:rsidP="00E04D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Pozicija u finansijskom planu (konto)</w:t>
                  </w:r>
                  <w:r w:rsidR="00691EA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613900</w:t>
                  </w:r>
                </w:p>
                <w:p w14:paraId="0A99BAC9" w14:textId="77777777" w:rsidR="00E04D03" w:rsidRPr="00E04D03" w:rsidRDefault="00E04D03" w:rsidP="00E04D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Postupak javne nabavke provest će se u skladu sa Zakonom o javnim nabavkama, podzakonskim i internim aktima.</w:t>
                  </w:r>
                </w:p>
                <w:p w14:paraId="469F56EF" w14:textId="77777777" w:rsidR="00E04D03" w:rsidRPr="00E04D03" w:rsidRDefault="00E04D03" w:rsidP="00E04D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9D6E537" w14:textId="77777777" w:rsidR="00E04D03" w:rsidRPr="00E04D03" w:rsidRDefault="00E04D03" w:rsidP="00E04D0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Član 2.</w:t>
                  </w:r>
                </w:p>
              </w:tc>
            </w:tr>
          </w:tbl>
          <w:p w14:paraId="3185B562" w14:textId="77777777" w:rsidR="00E04D03" w:rsidRPr="00E04D03" w:rsidRDefault="00E04D03" w:rsidP="00E04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D03" w:rsidRPr="00E04D03" w14:paraId="519087CD" w14:textId="77777777" w:rsidTr="00232A5E">
        <w:trPr>
          <w:gridAfter w:val="1"/>
          <w:wAfter w:w="298" w:type="dxa"/>
          <w:trHeight w:val="520"/>
        </w:trPr>
        <w:tc>
          <w:tcPr>
            <w:tcW w:w="8742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42"/>
            </w:tblGrid>
            <w:tr w:rsidR="00E04D03" w:rsidRPr="00E04D03" w14:paraId="5CC369AF" w14:textId="77777777" w:rsidTr="00FF1AF6">
              <w:trPr>
                <w:trHeight w:val="442"/>
              </w:trPr>
              <w:tc>
                <w:tcPr>
                  <w:tcW w:w="10141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0D463" w14:textId="7B58FB56" w:rsidR="00E04D03" w:rsidRPr="00E04D03" w:rsidRDefault="00E04D03" w:rsidP="00E04D0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Kriterij za dodjelu ugovora</w:t>
                  </w:r>
                  <w:r w:rsidR="007D2C2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nema kriterija</w:t>
                  </w:r>
                  <w:r w:rsidRPr="00E04D03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.</w:t>
                  </w:r>
                </w:p>
                <w:p w14:paraId="65A096BB" w14:textId="77777777" w:rsidR="00E04D03" w:rsidRPr="00E04D03" w:rsidRDefault="00E04D03" w:rsidP="00E04D0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FBA520A" w14:textId="77777777" w:rsidR="00E04D03" w:rsidRPr="00E04D03" w:rsidRDefault="00E04D03" w:rsidP="00E04D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 3.</w:t>
            </w:r>
          </w:p>
          <w:p w14:paraId="39EA1FF3" w14:textId="77777777" w:rsidR="00E04D03" w:rsidRPr="00E04D03" w:rsidRDefault="00E04D03" w:rsidP="00E04D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D890B5" w14:textId="1F07CEBB" w:rsidR="00E04D03" w:rsidRPr="00E04D03" w:rsidRDefault="00E04D03" w:rsidP="00E04D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Za provođenje postupka javne nabavke iz člana 1. ove Odluke </w:t>
            </w:r>
            <w:r w:rsidR="007D2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</w:t>
            </w:r>
            <w:r w:rsidR="00AF1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</w:t>
            </w: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imenovana Komisija za javnu nabavku.</w:t>
            </w:r>
          </w:p>
          <w:p w14:paraId="40344B04" w14:textId="77777777" w:rsidR="00E04D03" w:rsidRPr="00E04D03" w:rsidRDefault="00E04D03" w:rsidP="00E04D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12EBB6F" w14:textId="77777777" w:rsidR="00E04D03" w:rsidRPr="00E04D03" w:rsidRDefault="00E04D03" w:rsidP="00E04D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 4.</w:t>
            </w:r>
          </w:p>
          <w:p w14:paraId="68D96923" w14:textId="77777777" w:rsidR="00E04D03" w:rsidRPr="00E04D03" w:rsidRDefault="00E04D03" w:rsidP="00E04D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35F6B" w14:textId="77777777" w:rsidR="00E04D03" w:rsidRPr="00E04D03" w:rsidRDefault="00E04D03" w:rsidP="00E04D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Ova Odluka stupa na snagu danom donošenja.</w:t>
            </w:r>
          </w:p>
        </w:tc>
      </w:tr>
      <w:tr w:rsidR="00E04D03" w:rsidRPr="00E04D03" w14:paraId="409EDD50" w14:textId="77777777" w:rsidTr="00232A5E">
        <w:trPr>
          <w:gridAfter w:val="1"/>
          <w:wAfter w:w="298" w:type="dxa"/>
          <w:trHeight w:val="4155"/>
        </w:trPr>
        <w:tc>
          <w:tcPr>
            <w:tcW w:w="8742" w:type="dxa"/>
            <w:gridSpan w:val="10"/>
          </w:tcPr>
          <w:p w14:paraId="30B6AE19" w14:textId="77777777" w:rsidR="00E04D03" w:rsidRPr="00E04D03" w:rsidRDefault="00E04D03" w:rsidP="00E04D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O b r a z l o ž e nj e</w:t>
            </w:r>
          </w:p>
          <w:p w14:paraId="6B41BAC3" w14:textId="77777777" w:rsidR="00E04D03" w:rsidRPr="00E04D03" w:rsidRDefault="00E04D03" w:rsidP="00E04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6C832" w14:textId="6F6966AD" w:rsidR="00E04D03" w:rsidRPr="00E04D03" w:rsidRDefault="00E04D03" w:rsidP="00E04D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 obzirom da je utvrđeno da je predmetna nabavka predviđena</w:t>
            </w:r>
            <w:r w:rsidR="00030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Privremenim</w:t>
            </w: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Planom nabavki integrisanog Univerziteta u Sarajevu za 202</w:t>
            </w:r>
            <w:r w:rsidR="00232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godinu, broj: </w:t>
            </w:r>
            <w:r w:rsidR="00EC387A">
              <w:rPr>
                <w:rFonts w:ascii="Times New Roman" w:hAnsi="Times New Roman" w:cs="Times New Roman"/>
                <w:sz w:val="24"/>
                <w:szCs w:val="24"/>
              </w:rPr>
              <w:t>02-</w:t>
            </w:r>
            <w:r w:rsidR="00232A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38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2A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387A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232A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387A">
              <w:rPr>
                <w:rFonts w:ascii="Times New Roman" w:hAnsi="Times New Roman" w:cs="Times New Roman"/>
                <w:sz w:val="24"/>
                <w:szCs w:val="24"/>
              </w:rPr>
              <w:t xml:space="preserve"> od </w:t>
            </w:r>
            <w:r w:rsidR="00232A5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EC38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32A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387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32A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38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4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godine</w:t>
            </w:r>
            <w:r w:rsidR="00AB1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pod stavkom </w:t>
            </w:r>
            <w:r w:rsidR="00227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32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B1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usluge</w:t>
            </w: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da su obezbijeđena sredstva za nabavku, te da je utvrđena odgovarajuća vrsta postupka, da postoje potrebni elementi za donošenje Odluke o pokretanju postupka javne nabavke, odlučeno je kao u članu 1. ove Odluke.</w:t>
            </w:r>
          </w:p>
          <w:p w14:paraId="405AFBA8" w14:textId="77777777" w:rsidR="00E04D03" w:rsidRPr="00E04D03" w:rsidRDefault="00E04D03" w:rsidP="00E04D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753F88" w14:textId="77777777" w:rsidR="00E04D03" w:rsidRPr="00E04D03" w:rsidRDefault="00E04D03" w:rsidP="00E04D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6134D01" w14:textId="77777777" w:rsidR="00E04D03" w:rsidRPr="00E04D03" w:rsidRDefault="00E04D03" w:rsidP="00E04D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4D03">
              <w:rPr>
                <w:rFonts w:ascii="Times New Roman" w:hAnsi="Times New Roman"/>
                <w:b/>
                <w:bCs/>
                <w:sz w:val="24"/>
                <w:szCs w:val="24"/>
              </w:rPr>
              <w:t>D E K A N I C A</w:t>
            </w:r>
          </w:p>
          <w:p w14:paraId="7D7DD7EE" w14:textId="77777777" w:rsidR="00E04D03" w:rsidRPr="00E04D03" w:rsidRDefault="00E04D03" w:rsidP="00E04D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FD1CAFB" w14:textId="77777777" w:rsidR="00E04D03" w:rsidRPr="00E04D03" w:rsidRDefault="00E04D03" w:rsidP="00E04D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E64F367" w14:textId="720723A0" w:rsidR="00E04D03" w:rsidRPr="00E04D03" w:rsidRDefault="00E04D03" w:rsidP="00E04D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4D03">
              <w:rPr>
                <w:rFonts w:ascii="Times New Roman" w:hAnsi="Times New Roman"/>
                <w:b/>
                <w:bCs/>
                <w:sz w:val="24"/>
                <w:szCs w:val="24"/>
              </w:rPr>
              <w:t>Prof. dr. Zinka Grbo</w:t>
            </w:r>
          </w:p>
          <w:p w14:paraId="51DA5F54" w14:textId="77777777" w:rsidR="00E04D03" w:rsidRPr="00E04D03" w:rsidRDefault="00E04D03" w:rsidP="00E04D0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187FA19" w14:textId="0B97696E" w:rsidR="00E04D03" w:rsidRPr="00E04D03" w:rsidRDefault="00E04D03" w:rsidP="00E04D0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D03">
              <w:rPr>
                <w:rFonts w:ascii="Times New Roman" w:hAnsi="Times New Roman"/>
                <w:sz w:val="20"/>
                <w:szCs w:val="20"/>
              </w:rPr>
              <w:t>Akt obradio</w:t>
            </w:r>
            <w:r w:rsidR="003D40A5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="003D40A5">
              <w:rPr>
                <w:rFonts w:ascii="Times New Roman" w:hAnsi="Times New Roman"/>
                <w:sz w:val="20"/>
                <w:szCs w:val="20"/>
              </w:rPr>
              <w:t>kontrolisao</w:t>
            </w:r>
            <w:proofErr w:type="spellEnd"/>
            <w:r w:rsidRPr="00E04D03">
              <w:rPr>
                <w:rFonts w:ascii="Times New Roman" w:hAnsi="Times New Roman"/>
                <w:sz w:val="20"/>
                <w:szCs w:val="20"/>
              </w:rPr>
              <w:t xml:space="preserve">: Haris Starhonić, BA </w:t>
            </w:r>
            <w:proofErr w:type="spellStart"/>
            <w:r w:rsidRPr="00E04D03">
              <w:rPr>
                <w:rFonts w:ascii="Times New Roman" w:hAnsi="Times New Roman"/>
                <w:sz w:val="20"/>
                <w:szCs w:val="20"/>
              </w:rPr>
              <w:t>iur</w:t>
            </w:r>
            <w:proofErr w:type="spellEnd"/>
            <w:r w:rsidRPr="00E04D03">
              <w:rPr>
                <w:rFonts w:ascii="Times New Roman" w:hAnsi="Times New Roman"/>
                <w:sz w:val="20"/>
                <w:szCs w:val="20"/>
              </w:rPr>
              <w:t>.</w:t>
            </w:r>
            <w:r w:rsidR="003D40A5">
              <w:rPr>
                <w:rFonts w:ascii="Times New Roman" w:hAnsi="Times New Roman"/>
                <w:sz w:val="20"/>
                <w:szCs w:val="20"/>
              </w:rPr>
              <w:t xml:space="preserve"> sekretar Fakulteta</w:t>
            </w:r>
          </w:p>
          <w:p w14:paraId="44E3087C" w14:textId="77777777" w:rsidR="00E04D03" w:rsidRPr="00E04D03" w:rsidRDefault="00E04D03" w:rsidP="00E04D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D03">
              <w:rPr>
                <w:rFonts w:ascii="Times New Roman" w:hAnsi="Times New Roman"/>
                <w:sz w:val="20"/>
                <w:szCs w:val="20"/>
              </w:rPr>
              <w:t>Akt odobrila: dekanica Fakulteta, prof.dr. Zinka Grbo</w:t>
            </w:r>
          </w:p>
          <w:p w14:paraId="54C946A0" w14:textId="77777777" w:rsidR="00E04D03" w:rsidRPr="00E04D03" w:rsidRDefault="00E04D03" w:rsidP="00E04D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A75033" w14:textId="77777777" w:rsidR="00E04D03" w:rsidRPr="00E04D03" w:rsidRDefault="00E04D03" w:rsidP="00E04D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D03">
              <w:rPr>
                <w:rFonts w:ascii="Times New Roman" w:hAnsi="Times New Roman"/>
                <w:sz w:val="20"/>
                <w:szCs w:val="20"/>
              </w:rPr>
              <w:t xml:space="preserve">DOSTAVITI: </w:t>
            </w:r>
          </w:p>
          <w:p w14:paraId="55BC99D4" w14:textId="77777777" w:rsidR="00E04D03" w:rsidRPr="00E04D03" w:rsidRDefault="00E04D03" w:rsidP="00E04D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F664A09" w14:textId="77777777" w:rsidR="00E04D03" w:rsidRPr="00E04D03" w:rsidRDefault="00E04D03" w:rsidP="00E04D0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4D03">
              <w:rPr>
                <w:rFonts w:ascii="Times New Roman" w:hAnsi="Times New Roman" w:cs="Times New Roman"/>
                <w:sz w:val="20"/>
                <w:szCs w:val="20"/>
              </w:rPr>
              <w:t>Služba za računovodstvo i finansije</w:t>
            </w:r>
          </w:p>
          <w:p w14:paraId="523303F3" w14:textId="77777777" w:rsidR="00E04D03" w:rsidRPr="00E04D03" w:rsidRDefault="00E04D03" w:rsidP="00E04D0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4D03">
              <w:rPr>
                <w:rFonts w:ascii="Times New Roman" w:hAnsi="Times New Roman" w:cs="Times New Roman"/>
                <w:sz w:val="20"/>
                <w:szCs w:val="20"/>
              </w:rPr>
              <w:t xml:space="preserve">Dosije nabavki </w:t>
            </w:r>
          </w:p>
          <w:p w14:paraId="0A2B6277" w14:textId="77777777" w:rsidR="00E04D03" w:rsidRPr="00E04D03" w:rsidRDefault="00E04D03" w:rsidP="00E04D0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4D03">
              <w:rPr>
                <w:rFonts w:ascii="Times New Roman" w:hAnsi="Times New Roman" w:cs="Times New Roman"/>
                <w:sz w:val="20"/>
                <w:szCs w:val="20"/>
              </w:rPr>
              <w:t>arhiva</w:t>
            </w:r>
          </w:p>
          <w:p w14:paraId="3D6D12E6" w14:textId="77777777" w:rsidR="00E04D03" w:rsidRPr="00E04D03" w:rsidRDefault="00E04D03" w:rsidP="00E04D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7AC6B7" w14:textId="77777777" w:rsidR="00E04D03" w:rsidRPr="00E04D03" w:rsidRDefault="00E04D03" w:rsidP="00E04D0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D03">
              <w:rPr>
                <w:rFonts w:ascii="Times New Roman" w:hAnsi="Times New Roman"/>
                <w:sz w:val="20"/>
                <w:szCs w:val="20"/>
              </w:rPr>
              <w:t>Sekretar Univerziteta u Sarajevu-Pravnog fakulteta potvrđuje da je prijedlog Odluke u skladu sa zakonskim i podzakonskim propisima koji su na snazi, te da je Dekan Univerziteta u Sarajevu-Pravnog fakulteta nadležan za donošenje odluke shodno članu 71. Zakona o visokom obrazovanju („Službene novine Kantona Sarajevo“, broj 36/22).</w:t>
            </w:r>
          </w:p>
          <w:p w14:paraId="2D26270F" w14:textId="77777777" w:rsidR="00E04D03" w:rsidRPr="00E04D03" w:rsidRDefault="00E04D03" w:rsidP="00E04D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B5365A" w14:textId="77777777" w:rsidR="00E04D03" w:rsidRPr="00E04D03" w:rsidRDefault="00E04D03" w:rsidP="00E04D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F2F49C" w14:textId="77777777" w:rsidR="00E04D03" w:rsidRPr="00E04D03" w:rsidRDefault="00E04D03" w:rsidP="00E04D03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D03" w:rsidRPr="00E04D03" w14:paraId="72656454" w14:textId="77777777" w:rsidTr="00232A5E">
        <w:trPr>
          <w:trHeight w:val="19"/>
        </w:trPr>
        <w:tc>
          <w:tcPr>
            <w:tcW w:w="20" w:type="dxa"/>
          </w:tcPr>
          <w:p w14:paraId="299D1B55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" w:type="dxa"/>
          </w:tcPr>
          <w:p w14:paraId="0B2E5A7B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" w:type="dxa"/>
          </w:tcPr>
          <w:p w14:paraId="0C51E8EB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D6136BE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7" w:type="dxa"/>
          </w:tcPr>
          <w:p w14:paraId="557DF9C7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24" w:type="dxa"/>
          </w:tcPr>
          <w:p w14:paraId="5CE43091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9" w:type="dxa"/>
          </w:tcPr>
          <w:p w14:paraId="39280C62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9" w:type="dxa"/>
          </w:tcPr>
          <w:p w14:paraId="506FE00C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" w:type="dxa"/>
          </w:tcPr>
          <w:p w14:paraId="6EF2FB08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8" w:type="dxa"/>
          </w:tcPr>
          <w:p w14:paraId="7A955777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0" w:type="dxa"/>
            <w:gridSpan w:val="2"/>
          </w:tcPr>
          <w:p w14:paraId="4E497048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4D03" w:rsidRPr="00E04D03" w14:paraId="4E17B35F" w14:textId="77777777" w:rsidTr="00232A5E">
        <w:trPr>
          <w:trHeight w:val="195"/>
        </w:trPr>
        <w:tc>
          <w:tcPr>
            <w:tcW w:w="20" w:type="dxa"/>
          </w:tcPr>
          <w:p w14:paraId="36C6D31E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" w:type="dxa"/>
          </w:tcPr>
          <w:p w14:paraId="049DEF42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" w:type="dxa"/>
          </w:tcPr>
          <w:p w14:paraId="39F063C9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7" w:type="dxa"/>
          </w:tcPr>
          <w:p w14:paraId="5630E152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24" w:type="dxa"/>
          </w:tcPr>
          <w:p w14:paraId="2C40F5AF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9" w:type="dxa"/>
          </w:tcPr>
          <w:p w14:paraId="531E0DD2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9" w:type="dxa"/>
          </w:tcPr>
          <w:p w14:paraId="4305038F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" w:type="dxa"/>
          </w:tcPr>
          <w:p w14:paraId="32666FB9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8" w:type="dxa"/>
          </w:tcPr>
          <w:p w14:paraId="1ED8DFD4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0" w:type="dxa"/>
            <w:gridSpan w:val="2"/>
          </w:tcPr>
          <w:p w14:paraId="010F96C5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4D03" w:rsidRPr="00E04D03" w14:paraId="25D1D92B" w14:textId="77777777" w:rsidTr="00232A5E">
        <w:trPr>
          <w:trHeight w:val="340"/>
        </w:trPr>
        <w:tc>
          <w:tcPr>
            <w:tcW w:w="20" w:type="dxa"/>
          </w:tcPr>
          <w:p w14:paraId="7E491901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20" w:type="dxa"/>
            <w:gridSpan w:val="10"/>
          </w:tcPr>
          <w:p w14:paraId="55512A55" w14:textId="77777777" w:rsidR="00E04D03" w:rsidRPr="00E04D03" w:rsidRDefault="00E04D03" w:rsidP="00E04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D03" w:rsidRPr="00E04D03" w14:paraId="5808187C" w14:textId="77777777" w:rsidTr="00232A5E">
        <w:trPr>
          <w:trHeight w:val="685"/>
        </w:trPr>
        <w:tc>
          <w:tcPr>
            <w:tcW w:w="20" w:type="dxa"/>
          </w:tcPr>
          <w:p w14:paraId="7E851BBC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20" w:type="dxa"/>
            <w:gridSpan w:val="10"/>
          </w:tcPr>
          <w:p w14:paraId="538608B0" w14:textId="77777777" w:rsidR="00E04D03" w:rsidRPr="00E04D03" w:rsidRDefault="00E04D03" w:rsidP="00E04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D03" w:rsidRPr="00E04D03" w14:paraId="172D66EE" w14:textId="77777777" w:rsidTr="00232A5E">
        <w:trPr>
          <w:trHeight w:val="100"/>
        </w:trPr>
        <w:tc>
          <w:tcPr>
            <w:tcW w:w="20" w:type="dxa"/>
          </w:tcPr>
          <w:p w14:paraId="49A03100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" w:type="dxa"/>
          </w:tcPr>
          <w:p w14:paraId="2184B2AE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" w:type="dxa"/>
          </w:tcPr>
          <w:p w14:paraId="7AC78357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7" w:type="dxa"/>
          </w:tcPr>
          <w:p w14:paraId="5306A168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24" w:type="dxa"/>
          </w:tcPr>
          <w:p w14:paraId="406AF5E9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9" w:type="dxa"/>
          </w:tcPr>
          <w:p w14:paraId="6268D165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9" w:type="dxa"/>
          </w:tcPr>
          <w:p w14:paraId="6A360327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" w:type="dxa"/>
          </w:tcPr>
          <w:p w14:paraId="3523EBDA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8" w:type="dxa"/>
          </w:tcPr>
          <w:p w14:paraId="3E1BC743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0" w:type="dxa"/>
            <w:gridSpan w:val="2"/>
          </w:tcPr>
          <w:p w14:paraId="4AB8309A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4D03" w:rsidRPr="00E04D03" w14:paraId="6B9B0669" w14:textId="77777777" w:rsidTr="00232A5E">
        <w:trPr>
          <w:trHeight w:val="340"/>
        </w:trPr>
        <w:tc>
          <w:tcPr>
            <w:tcW w:w="20" w:type="dxa"/>
          </w:tcPr>
          <w:p w14:paraId="43D269EA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20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20"/>
            </w:tblGrid>
            <w:tr w:rsidR="00E04D03" w:rsidRPr="00E04D03" w14:paraId="065E5144" w14:textId="77777777" w:rsidTr="00FF1AF6">
              <w:trPr>
                <w:trHeight w:val="262"/>
              </w:trPr>
              <w:tc>
                <w:tcPr>
                  <w:tcW w:w="1014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60B59" w14:textId="77777777" w:rsidR="00E04D03" w:rsidRPr="00E04D03" w:rsidRDefault="00E04D03" w:rsidP="00E04D0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B6061F6" w14:textId="77777777" w:rsidR="00E04D03" w:rsidRPr="00E04D03" w:rsidRDefault="00E04D03" w:rsidP="00E04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D03" w:rsidRPr="00E04D03" w14:paraId="01CC7748" w14:textId="77777777" w:rsidTr="00232A5E">
        <w:trPr>
          <w:trHeight w:val="685"/>
        </w:trPr>
        <w:tc>
          <w:tcPr>
            <w:tcW w:w="20" w:type="dxa"/>
          </w:tcPr>
          <w:p w14:paraId="3551E7A7" w14:textId="77777777" w:rsidR="00E04D03" w:rsidRPr="00E04D03" w:rsidRDefault="00E04D03" w:rsidP="00E0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20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20"/>
            </w:tblGrid>
            <w:tr w:rsidR="00E04D03" w:rsidRPr="00E04D03" w14:paraId="40AC3D8F" w14:textId="77777777" w:rsidTr="00FF1AF6">
              <w:trPr>
                <w:trHeight w:val="607"/>
              </w:trPr>
              <w:tc>
                <w:tcPr>
                  <w:tcW w:w="1014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0AEBD" w14:textId="77777777" w:rsidR="00E04D03" w:rsidRPr="00E04D03" w:rsidRDefault="00E04D03" w:rsidP="00E04D0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AC279EE" w14:textId="77777777" w:rsidR="00E04D03" w:rsidRPr="00E04D03" w:rsidRDefault="00E04D03" w:rsidP="00E04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0683C0" w14:textId="77777777" w:rsidR="00FA54A8" w:rsidRPr="00FA54A8" w:rsidRDefault="00FA54A8">
      <w:pPr>
        <w:rPr>
          <w:rFonts w:ascii="Times New Roman" w:hAnsi="Times New Roman" w:cs="Times New Roman"/>
          <w:sz w:val="24"/>
          <w:szCs w:val="24"/>
        </w:rPr>
      </w:pPr>
    </w:p>
    <w:sectPr w:rsidR="00FA54A8" w:rsidRPr="00FA54A8" w:rsidSect="00736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F8064" w14:textId="77777777" w:rsidR="00E87E7E" w:rsidRDefault="00E87E7E" w:rsidP="006F2FF8">
      <w:pPr>
        <w:spacing w:after="0" w:line="240" w:lineRule="auto"/>
      </w:pPr>
      <w:r>
        <w:separator/>
      </w:r>
    </w:p>
  </w:endnote>
  <w:endnote w:type="continuationSeparator" w:id="0">
    <w:p w14:paraId="3138887B" w14:textId="77777777" w:rsidR="00E87E7E" w:rsidRDefault="00E87E7E" w:rsidP="006F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82E00" w14:textId="77777777" w:rsidR="0068411F" w:rsidRDefault="006841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C55CF" w14:textId="77777777" w:rsidR="00FA54A8" w:rsidRPr="0068411F" w:rsidRDefault="00FA54A8" w:rsidP="00FA54A8">
    <w:pPr>
      <w:pStyle w:val="Footer"/>
      <w:rPr>
        <w:rFonts w:ascii="Times New Roman" w:hAnsi="Times New Roman" w:cs="Times New Roman"/>
        <w:sz w:val="20"/>
        <w:szCs w:val="20"/>
      </w:rPr>
    </w:pPr>
    <w:r w:rsidRPr="0068411F">
      <w:rPr>
        <w:rFonts w:ascii="Times New Roman" w:hAnsi="Times New Roman" w:cs="Times New Roman"/>
        <w:b/>
        <w:bCs/>
        <w:sz w:val="20"/>
        <w:szCs w:val="20"/>
      </w:rPr>
      <w:t>Univerzitet u Sarajevu – Pravni fakultet</w:t>
    </w:r>
    <w:r w:rsidRPr="0068411F">
      <w:rPr>
        <w:rFonts w:ascii="Times New Roman" w:hAnsi="Times New Roman" w:cs="Times New Roman"/>
        <w:sz w:val="20"/>
        <w:szCs w:val="20"/>
      </w:rPr>
      <w:t xml:space="preserve"> – Obala Kulina bana 7, 71000 Sarajevo - Bosna i Hercegovina</w:t>
    </w:r>
  </w:p>
  <w:p w14:paraId="48C4CDE6" w14:textId="77777777" w:rsidR="00FA54A8" w:rsidRPr="0068411F" w:rsidRDefault="00FA54A8" w:rsidP="00FA54A8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68411F">
      <w:rPr>
        <w:rFonts w:ascii="Times New Roman" w:hAnsi="Times New Roman" w:cs="Times New Roman"/>
        <w:sz w:val="20"/>
        <w:szCs w:val="20"/>
      </w:rPr>
      <w:t>Telefon: +387 (0)33 206-350 (centrala); +387 (0)33 206-355 (fax)</w:t>
    </w:r>
  </w:p>
  <w:p w14:paraId="411BD961" w14:textId="77777777" w:rsidR="00FA54A8" w:rsidRPr="0068411F" w:rsidRDefault="00FA54A8" w:rsidP="00FA54A8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68411F">
      <w:rPr>
        <w:rFonts w:ascii="Times New Roman" w:hAnsi="Times New Roman" w:cs="Times New Roman"/>
        <w:sz w:val="20"/>
        <w:szCs w:val="20"/>
      </w:rPr>
      <w:t>www.pfsa.unsa.ba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B6FF5" w14:textId="77777777" w:rsidR="0068411F" w:rsidRDefault="00684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ACF3B" w14:textId="77777777" w:rsidR="00E87E7E" w:rsidRDefault="00E87E7E" w:rsidP="006F2FF8">
      <w:pPr>
        <w:spacing w:after="0" w:line="240" w:lineRule="auto"/>
      </w:pPr>
      <w:r>
        <w:separator/>
      </w:r>
    </w:p>
  </w:footnote>
  <w:footnote w:type="continuationSeparator" w:id="0">
    <w:p w14:paraId="5D350108" w14:textId="77777777" w:rsidR="00E87E7E" w:rsidRDefault="00E87E7E" w:rsidP="006F2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ED71" w14:textId="77777777" w:rsidR="0068411F" w:rsidRDefault="006841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B29AC" w14:textId="77777777" w:rsidR="00FB3DBE" w:rsidRDefault="00FB3DBE" w:rsidP="00736246">
    <w:pPr>
      <w:pStyle w:val="Header"/>
      <w:ind w:left="-113" w:right="-113"/>
      <w:rPr>
        <w:rFonts w:ascii="Times New Roman" w:hAnsi="Times New Roman" w:cs="Times New Roman"/>
      </w:rPr>
    </w:pPr>
    <w:r w:rsidRPr="00FA54A8"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1" locked="0" layoutInCell="1" allowOverlap="1" wp14:anchorId="36B27534" wp14:editId="77471DB6">
          <wp:simplePos x="0" y="0"/>
          <wp:positionH relativeFrom="margin">
            <wp:align>center</wp:align>
          </wp:positionH>
          <wp:positionV relativeFrom="paragraph">
            <wp:posOffset>-231775</wp:posOffset>
          </wp:positionV>
          <wp:extent cx="933450" cy="933450"/>
          <wp:effectExtent l="0" t="0" r="0" b="0"/>
          <wp:wrapNone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0A7225" w14:textId="77777777" w:rsidR="006F2FF8" w:rsidRPr="00FA54A8" w:rsidRDefault="006F2FF8" w:rsidP="00FB3DBE">
    <w:pPr>
      <w:pStyle w:val="Header"/>
      <w:ind w:left="-227" w:right="-227"/>
      <w:rPr>
        <w:rFonts w:ascii="Times New Roman" w:hAnsi="Times New Roman" w:cs="Times New Roman"/>
        <w:b/>
        <w:bCs/>
      </w:rPr>
    </w:pPr>
    <w:r w:rsidRPr="00FA54A8">
      <w:rPr>
        <w:rFonts w:ascii="Times New Roman" w:hAnsi="Times New Roman" w:cs="Times New Roman"/>
        <w:b/>
        <w:bCs/>
      </w:rPr>
      <w:t>Univerzitet u Sarajevu – Pravni fakultet</w:t>
    </w:r>
    <w:r w:rsidR="00FB3DBE">
      <w:rPr>
        <w:rFonts w:ascii="Times New Roman" w:hAnsi="Times New Roman" w:cs="Times New Roman"/>
        <w:b/>
        <w:bCs/>
      </w:rPr>
      <w:t xml:space="preserve"> </w:t>
    </w:r>
    <w:r w:rsidR="00FA54A8">
      <w:rPr>
        <w:rFonts w:ascii="Times New Roman" w:hAnsi="Times New Roman" w:cs="Times New Roman"/>
        <w:b/>
        <w:bCs/>
      </w:rPr>
      <w:t xml:space="preserve"> </w:t>
    </w:r>
    <w:r w:rsidR="00FA54A8" w:rsidRPr="00FA54A8">
      <w:rPr>
        <w:rFonts w:ascii="Times New Roman" w:hAnsi="Times New Roman" w:cs="Times New Roman"/>
        <w:b/>
        <w:bCs/>
      </w:rPr>
      <w:t xml:space="preserve"> </w:t>
    </w:r>
    <w:r w:rsidRPr="00FA54A8">
      <w:rPr>
        <w:rFonts w:ascii="Times New Roman" w:hAnsi="Times New Roman" w:cs="Times New Roman"/>
        <w:b/>
        <w:bCs/>
      </w:rPr>
      <w:t xml:space="preserve">    </w:t>
    </w:r>
    <w:r w:rsidR="00FA54A8" w:rsidRPr="00FA54A8">
      <w:rPr>
        <w:rFonts w:ascii="Times New Roman" w:hAnsi="Times New Roman" w:cs="Times New Roman"/>
        <w:b/>
        <w:bCs/>
      </w:rPr>
      <w:t xml:space="preserve"> </w:t>
    </w:r>
    <w:r w:rsidRPr="00FA54A8">
      <w:rPr>
        <w:rFonts w:ascii="Times New Roman" w:hAnsi="Times New Roman" w:cs="Times New Roman"/>
        <w:b/>
        <w:bCs/>
      </w:rPr>
      <w:t xml:space="preserve">      </w:t>
    </w:r>
    <w:r w:rsidR="00736246" w:rsidRPr="00FA54A8">
      <w:rPr>
        <w:rFonts w:ascii="Times New Roman" w:hAnsi="Times New Roman" w:cs="Times New Roman"/>
        <w:b/>
        <w:bCs/>
      </w:rPr>
      <w:t xml:space="preserve">               </w:t>
    </w:r>
    <w:r w:rsidR="00FA54A8">
      <w:rPr>
        <w:rFonts w:ascii="Times New Roman" w:hAnsi="Times New Roman" w:cs="Times New Roman"/>
        <w:b/>
        <w:bCs/>
      </w:rPr>
      <w:t xml:space="preserve"> </w:t>
    </w:r>
    <w:r w:rsidR="00FB3DBE">
      <w:rPr>
        <w:rFonts w:ascii="Times New Roman" w:hAnsi="Times New Roman" w:cs="Times New Roman"/>
        <w:b/>
        <w:bCs/>
      </w:rPr>
      <w:t xml:space="preserve">    </w:t>
    </w:r>
    <w:r w:rsidR="00736246" w:rsidRPr="00FA54A8">
      <w:rPr>
        <w:rFonts w:ascii="Times New Roman" w:hAnsi="Times New Roman" w:cs="Times New Roman"/>
        <w:b/>
        <w:bCs/>
      </w:rPr>
      <w:t>U</w:t>
    </w:r>
    <w:r w:rsidRPr="00FA54A8">
      <w:rPr>
        <w:rFonts w:ascii="Times New Roman" w:hAnsi="Times New Roman" w:cs="Times New Roman"/>
        <w:b/>
        <w:bCs/>
      </w:rPr>
      <w:t>niversity of Sarajevo - Faculty of Law</w:t>
    </w:r>
  </w:p>
  <w:p w14:paraId="05C9B3EF" w14:textId="77777777" w:rsidR="00736246" w:rsidRDefault="00736246" w:rsidP="00736246">
    <w:pPr>
      <w:pStyle w:val="Header"/>
      <w:ind w:left="-113" w:right="-113"/>
      <w:jc w:val="center"/>
      <w:rPr>
        <w:b/>
        <w:bCs/>
        <w:sz w:val="24"/>
        <w:szCs w:val="24"/>
      </w:rPr>
    </w:pPr>
  </w:p>
  <w:p w14:paraId="26089E09" w14:textId="77777777" w:rsidR="00736246" w:rsidRPr="00736246" w:rsidRDefault="00FB3DBE" w:rsidP="00736246">
    <w:pPr>
      <w:pStyle w:val="Header"/>
      <w:ind w:left="-113" w:right="-113"/>
      <w:rPr>
        <w:sz w:val="24"/>
        <w:szCs w:val="24"/>
      </w:rPr>
    </w:pPr>
    <w:r>
      <w:rPr>
        <w:sz w:val="24"/>
        <w:szCs w:val="24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0C14F" w14:textId="77777777" w:rsidR="0068411F" w:rsidRDefault="006841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EB20DB"/>
    <w:multiLevelType w:val="hybridMultilevel"/>
    <w:tmpl w:val="4AEA6926"/>
    <w:lvl w:ilvl="0" w:tplc="73EC9D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0291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D03"/>
    <w:rsid w:val="00023061"/>
    <w:rsid w:val="00024348"/>
    <w:rsid w:val="0003076E"/>
    <w:rsid w:val="00032606"/>
    <w:rsid w:val="00033AD1"/>
    <w:rsid w:val="000617BB"/>
    <w:rsid w:val="00061B0B"/>
    <w:rsid w:val="0008199E"/>
    <w:rsid w:val="00097A52"/>
    <w:rsid w:val="00097E24"/>
    <w:rsid w:val="000B4D81"/>
    <w:rsid w:val="000B6167"/>
    <w:rsid w:val="000D010E"/>
    <w:rsid w:val="000E7766"/>
    <w:rsid w:val="000F235C"/>
    <w:rsid w:val="000F3156"/>
    <w:rsid w:val="00100243"/>
    <w:rsid w:val="00134E9B"/>
    <w:rsid w:val="0016018B"/>
    <w:rsid w:val="00180D0D"/>
    <w:rsid w:val="001920F7"/>
    <w:rsid w:val="00212ED7"/>
    <w:rsid w:val="00221972"/>
    <w:rsid w:val="00227DC9"/>
    <w:rsid w:val="00232A5E"/>
    <w:rsid w:val="002474B0"/>
    <w:rsid w:val="002567E8"/>
    <w:rsid w:val="00264F89"/>
    <w:rsid w:val="0028099B"/>
    <w:rsid w:val="00297607"/>
    <w:rsid w:val="002B0E38"/>
    <w:rsid w:val="002D3EC9"/>
    <w:rsid w:val="002E09CB"/>
    <w:rsid w:val="00316E16"/>
    <w:rsid w:val="003530E9"/>
    <w:rsid w:val="003708D1"/>
    <w:rsid w:val="0038149B"/>
    <w:rsid w:val="003A2DB2"/>
    <w:rsid w:val="003D40A5"/>
    <w:rsid w:val="003F0510"/>
    <w:rsid w:val="00430459"/>
    <w:rsid w:val="00436828"/>
    <w:rsid w:val="004560DD"/>
    <w:rsid w:val="00493E70"/>
    <w:rsid w:val="004D112C"/>
    <w:rsid w:val="004E0986"/>
    <w:rsid w:val="004E1490"/>
    <w:rsid w:val="004F2C27"/>
    <w:rsid w:val="00517495"/>
    <w:rsid w:val="005427BE"/>
    <w:rsid w:val="00565568"/>
    <w:rsid w:val="005B00B4"/>
    <w:rsid w:val="005B1482"/>
    <w:rsid w:val="005B4212"/>
    <w:rsid w:val="005C7D5A"/>
    <w:rsid w:val="005E4756"/>
    <w:rsid w:val="00605D29"/>
    <w:rsid w:val="00656BF3"/>
    <w:rsid w:val="006602AD"/>
    <w:rsid w:val="0068411F"/>
    <w:rsid w:val="006850B3"/>
    <w:rsid w:val="00691EA2"/>
    <w:rsid w:val="006B0522"/>
    <w:rsid w:val="006C3CCD"/>
    <w:rsid w:val="006F2FF8"/>
    <w:rsid w:val="006F6ECE"/>
    <w:rsid w:val="00707275"/>
    <w:rsid w:val="00736246"/>
    <w:rsid w:val="00751B0C"/>
    <w:rsid w:val="007750D6"/>
    <w:rsid w:val="007826B6"/>
    <w:rsid w:val="00796151"/>
    <w:rsid w:val="007A1C9E"/>
    <w:rsid w:val="007A7C81"/>
    <w:rsid w:val="007D2C2B"/>
    <w:rsid w:val="008102B7"/>
    <w:rsid w:val="00812166"/>
    <w:rsid w:val="0088456D"/>
    <w:rsid w:val="008B0024"/>
    <w:rsid w:val="008B28C5"/>
    <w:rsid w:val="008D7E86"/>
    <w:rsid w:val="009653F9"/>
    <w:rsid w:val="00981D29"/>
    <w:rsid w:val="00985FF4"/>
    <w:rsid w:val="00994D48"/>
    <w:rsid w:val="009A6DA3"/>
    <w:rsid w:val="009B6B62"/>
    <w:rsid w:val="009C7C9B"/>
    <w:rsid w:val="009E4D34"/>
    <w:rsid w:val="00A1095D"/>
    <w:rsid w:val="00A33B97"/>
    <w:rsid w:val="00A34F05"/>
    <w:rsid w:val="00A63F58"/>
    <w:rsid w:val="00A8237A"/>
    <w:rsid w:val="00AB1211"/>
    <w:rsid w:val="00AD2F71"/>
    <w:rsid w:val="00AF14B1"/>
    <w:rsid w:val="00B204B4"/>
    <w:rsid w:val="00B270FB"/>
    <w:rsid w:val="00B55BAB"/>
    <w:rsid w:val="00BA2F9E"/>
    <w:rsid w:val="00BC596B"/>
    <w:rsid w:val="00BF21B1"/>
    <w:rsid w:val="00C20125"/>
    <w:rsid w:val="00C27116"/>
    <w:rsid w:val="00C34080"/>
    <w:rsid w:val="00C54F25"/>
    <w:rsid w:val="00C7706F"/>
    <w:rsid w:val="00C83EAC"/>
    <w:rsid w:val="00C840DF"/>
    <w:rsid w:val="00CB3263"/>
    <w:rsid w:val="00CD240E"/>
    <w:rsid w:val="00CD4DA6"/>
    <w:rsid w:val="00D0570A"/>
    <w:rsid w:val="00D35E55"/>
    <w:rsid w:val="00D53861"/>
    <w:rsid w:val="00D633A9"/>
    <w:rsid w:val="00D64784"/>
    <w:rsid w:val="00DA3A47"/>
    <w:rsid w:val="00DA3DA9"/>
    <w:rsid w:val="00DA5018"/>
    <w:rsid w:val="00DB3004"/>
    <w:rsid w:val="00DC593F"/>
    <w:rsid w:val="00DD2F07"/>
    <w:rsid w:val="00E04D03"/>
    <w:rsid w:val="00E07342"/>
    <w:rsid w:val="00E87E7E"/>
    <w:rsid w:val="00EC3494"/>
    <w:rsid w:val="00EC387A"/>
    <w:rsid w:val="00EC7434"/>
    <w:rsid w:val="00ED1EA8"/>
    <w:rsid w:val="00F34DE9"/>
    <w:rsid w:val="00F40DD9"/>
    <w:rsid w:val="00F477A0"/>
    <w:rsid w:val="00F620A9"/>
    <w:rsid w:val="00F82CA2"/>
    <w:rsid w:val="00FA54A8"/>
    <w:rsid w:val="00FB3DBE"/>
    <w:rsid w:val="00FB6B54"/>
    <w:rsid w:val="00FC7234"/>
    <w:rsid w:val="00FD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2F979"/>
  <w15:chartTrackingRefBased/>
  <w15:docId w15:val="{741B4AC9-A669-49E2-B5E1-E50FB05F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2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FF8"/>
  </w:style>
  <w:style w:type="paragraph" w:styleId="Footer">
    <w:name w:val="footer"/>
    <w:basedOn w:val="Normal"/>
    <w:link w:val="FooterChar"/>
    <w:uiPriority w:val="99"/>
    <w:unhideWhenUsed/>
    <w:rsid w:val="006F2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ris\OneDrive%20-%20Pravni%20fakultet%20Univerziteta%20u%20Sarajevu\Documents\Custom%20Office%20Templates\PFSA%20memorandum%20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B5CD5-05F2-4B58-80D7-AB950CB67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PFSA memorandum 2021.dotx</Template>
  <TotalTime>1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</dc:creator>
  <cp:keywords/>
  <dc:description/>
  <cp:lastModifiedBy>Haris Starhonić</cp:lastModifiedBy>
  <cp:revision>2</cp:revision>
  <cp:lastPrinted>2025-02-14T14:21:00Z</cp:lastPrinted>
  <dcterms:created xsi:type="dcterms:W3CDTF">2025-02-14T14:22:00Z</dcterms:created>
  <dcterms:modified xsi:type="dcterms:W3CDTF">2025-02-14T14:22:00Z</dcterms:modified>
</cp:coreProperties>
</file>